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B3A6D" w14:textId="77777777" w:rsidR="00F1084A" w:rsidRDefault="00F1084A" w:rsidP="006837C4"/>
    <w:p w14:paraId="15CD3813" w14:textId="205656DC" w:rsidR="00054766" w:rsidRDefault="00EA05CD" w:rsidP="00054766">
      <w:pPr>
        <w:jc w:val="right"/>
      </w:pPr>
      <w:r>
        <w:t>OBR 1</w:t>
      </w:r>
    </w:p>
    <w:p w14:paraId="6B870F53" w14:textId="77777777" w:rsidR="00054766" w:rsidRDefault="00054766" w:rsidP="004D4EC4"/>
    <w:p w14:paraId="2BDCACF4" w14:textId="1AD90B0B" w:rsidR="009C4376" w:rsidRPr="00485F2C" w:rsidRDefault="00485F2C" w:rsidP="00D76383">
      <w:pPr>
        <w:rPr>
          <w:b/>
        </w:rPr>
      </w:pPr>
      <w:r w:rsidRPr="00485F2C">
        <w:rPr>
          <w:b/>
        </w:rPr>
        <w:t>VLOGA KANDIDATURE ZA TUTORJA UČITELJA NA FAKULTETI ZA TURIZEM UNIVERZE V MARIBORU</w:t>
      </w:r>
    </w:p>
    <w:p w14:paraId="3578C2DA" w14:textId="77777777" w:rsidR="00485F2C" w:rsidRDefault="00485F2C" w:rsidP="00D76383"/>
    <w:p w14:paraId="1B522D6A" w14:textId="309CA7FF" w:rsidR="00394B51" w:rsidRDefault="00394B51" w:rsidP="00D76383">
      <w:r>
        <w:t xml:space="preserve">Spodaj podpisani </w:t>
      </w:r>
      <w:r w:rsidR="00254BF6" w:rsidRPr="00254BF6">
        <w:t xml:space="preserve">visokošolski učitelj </w:t>
      </w:r>
      <w:r w:rsidR="00254BF6">
        <w:t>oziroma</w:t>
      </w:r>
      <w:r w:rsidR="00254BF6" w:rsidRPr="00254BF6">
        <w:t xml:space="preserve"> visokošolski sodelavec</w:t>
      </w:r>
    </w:p>
    <w:p w14:paraId="3E659E63" w14:textId="77777777" w:rsidR="00254BF6" w:rsidRDefault="00254BF6" w:rsidP="00D76383"/>
    <w:p w14:paraId="734A8C89" w14:textId="5E70962A" w:rsidR="00254BF6" w:rsidRDefault="00254BF6" w:rsidP="00D76383">
      <w:r>
        <w:t>__________________________________________</w:t>
      </w:r>
      <w:r w:rsidR="00F55454">
        <w:t>_____________________</w:t>
      </w:r>
      <w:r>
        <w:t>___________________,</w:t>
      </w:r>
    </w:p>
    <w:p w14:paraId="3CE1A914" w14:textId="77777777" w:rsidR="00254BF6" w:rsidRDefault="00254BF6" w:rsidP="00D76383"/>
    <w:p w14:paraId="537DBFC7" w14:textId="77A7767D" w:rsidR="00254BF6" w:rsidRDefault="00A21EAD" w:rsidP="00A21EAD">
      <w:r>
        <w:t>z</w:t>
      </w:r>
      <w:r w:rsidR="00254BF6">
        <w:t>aposlen na Fakulteti za turizem Univerze v Mariboru</w:t>
      </w:r>
      <w:r>
        <w:t xml:space="preserve"> kot _________</w:t>
      </w:r>
      <w:r w:rsidR="00380C77">
        <w:t>__</w:t>
      </w:r>
      <w:r>
        <w:t>________________________,</w:t>
      </w:r>
    </w:p>
    <w:p w14:paraId="5145B8D6" w14:textId="77777777" w:rsidR="00A21EAD" w:rsidRDefault="00A21EAD" w:rsidP="00A21EAD"/>
    <w:p w14:paraId="354DE3EA" w14:textId="2FE8FFD8" w:rsidR="00A21EAD" w:rsidRDefault="00A21EAD" w:rsidP="00A21EAD">
      <w:r>
        <w:t>vlagam kandidaturo za tutorja učitelja</w:t>
      </w:r>
      <w:r w:rsidR="00F82ABA">
        <w:t xml:space="preserve"> Fakultete za turizem Univerze v Mariboru. </w:t>
      </w:r>
    </w:p>
    <w:p w14:paraId="74E2DCF9" w14:textId="77777777" w:rsidR="00F82ABA" w:rsidRDefault="00F82ABA" w:rsidP="00A21EAD"/>
    <w:p w14:paraId="59DAFC85" w14:textId="72A01678" w:rsidR="00F82ABA" w:rsidRDefault="00000000" w:rsidP="00EC2F94">
      <w:pPr>
        <w:ind w:left="284" w:hanging="284"/>
      </w:pPr>
      <w:sdt>
        <w:sdtPr>
          <w:id w:val="1060821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2F94">
            <w:rPr>
              <w:rFonts w:ascii="MS Gothic" w:eastAsia="MS Gothic" w:hAnsi="MS Gothic" w:hint="eastAsia"/>
            </w:rPr>
            <w:t>☐</w:t>
          </w:r>
        </w:sdtContent>
      </w:sdt>
      <w:r w:rsidR="00EC2F94">
        <w:t xml:space="preserve"> </w:t>
      </w:r>
      <w:r w:rsidR="005F6A4A">
        <w:t xml:space="preserve">Soglašam, da </w:t>
      </w:r>
      <w:r w:rsidR="00AF77A8">
        <w:t xml:space="preserve">sem pripravljen_a postati tutor </w:t>
      </w:r>
      <w:r w:rsidR="003D1D02">
        <w:t xml:space="preserve">učitelj </w:t>
      </w:r>
      <w:r w:rsidR="00AF77A8">
        <w:t xml:space="preserve">tako na 1. stopnji kot 2. stopnji ter na rednem in izrednem študiju. </w:t>
      </w:r>
    </w:p>
    <w:p w14:paraId="663610AF" w14:textId="77777777" w:rsidR="006A4C9E" w:rsidRDefault="006A4C9E" w:rsidP="00EC2F94">
      <w:pPr>
        <w:ind w:left="284" w:hanging="284"/>
      </w:pPr>
    </w:p>
    <w:p w14:paraId="568AB82F" w14:textId="7089BD9D" w:rsidR="003F2FF9" w:rsidRDefault="00000000" w:rsidP="00EC2F94">
      <w:pPr>
        <w:ind w:left="284" w:hanging="284"/>
      </w:pPr>
      <w:sdt>
        <w:sdtPr>
          <w:id w:val="-509374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2FF9">
            <w:rPr>
              <w:rFonts w:ascii="MS Gothic" w:eastAsia="MS Gothic" w:hAnsi="MS Gothic" w:hint="eastAsia"/>
            </w:rPr>
            <w:t>☐</w:t>
          </w:r>
        </w:sdtContent>
      </w:sdt>
      <w:r w:rsidR="003F2FF9">
        <w:t xml:space="preserve"> </w:t>
      </w:r>
      <w:r w:rsidR="003F2FF9" w:rsidRPr="003F2FF9">
        <w:t>Izjavljam, da sem seznanjen</w:t>
      </w:r>
      <w:r w:rsidR="003F2FF9">
        <w:t>_</w:t>
      </w:r>
      <w:r w:rsidR="003F2FF9" w:rsidRPr="003F2FF9">
        <w:t xml:space="preserve">a z vsebino naslednjih aktov: </w:t>
      </w:r>
    </w:p>
    <w:p w14:paraId="0C8DD175" w14:textId="533D9E59" w:rsidR="003F2FF9" w:rsidRDefault="003F2FF9" w:rsidP="003F2FF9">
      <w:pPr>
        <w:pStyle w:val="Odstavekseznama"/>
        <w:numPr>
          <w:ilvl w:val="0"/>
          <w:numId w:val="4"/>
        </w:numPr>
      </w:pPr>
      <w:r w:rsidRPr="003F2FF9">
        <w:t xml:space="preserve">NAVODILA O IZVAJANJU TUTORSKEGA SISTEMA NA UNIVERZI V MARIBORU, št. 012/N 6/2023/400-AG </w:t>
      </w:r>
    </w:p>
    <w:p w14:paraId="676C149C" w14:textId="72CBA0E4" w:rsidR="003F2FF9" w:rsidRDefault="003F2FF9" w:rsidP="003F2FF9">
      <w:pPr>
        <w:pStyle w:val="Odstavekseznama"/>
        <w:numPr>
          <w:ilvl w:val="0"/>
          <w:numId w:val="4"/>
        </w:numPr>
      </w:pPr>
      <w:r w:rsidRPr="003F2FF9">
        <w:t>INTERNA NAVODILA O IZVAJANJU TUTORSKEGA SISTEMA NA FAKULTETI ZA TURIZEM UNIVERZE V MARIBORU ŠT. 410/202</w:t>
      </w:r>
      <w:r w:rsidR="00FC1D7D">
        <w:t>6</w:t>
      </w:r>
      <w:r w:rsidRPr="003F2FF9">
        <w:t>/N01/300-JL</w:t>
      </w:r>
    </w:p>
    <w:p w14:paraId="4BE3D073" w14:textId="77777777" w:rsidR="009C4376" w:rsidRDefault="009C4376" w:rsidP="00D76383"/>
    <w:p w14:paraId="675BEEBF" w14:textId="0468DBBF" w:rsidR="00946AF5" w:rsidRDefault="00000000" w:rsidP="00792287">
      <w:pPr>
        <w:ind w:left="284" w:hanging="284"/>
      </w:pPr>
      <w:sdt>
        <w:sdtPr>
          <w:id w:val="587502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2F94">
            <w:rPr>
              <w:rFonts w:ascii="MS Gothic" w:eastAsia="MS Gothic" w:hAnsi="MS Gothic" w:hint="eastAsia"/>
            </w:rPr>
            <w:t>☐</w:t>
          </w:r>
        </w:sdtContent>
      </w:sdt>
      <w:r w:rsidR="00EC2F94">
        <w:t xml:space="preserve"> </w:t>
      </w:r>
      <w:r w:rsidR="003D1D02">
        <w:t xml:space="preserve">Soglašam, da sem pripravljen_a postati tutor učitelj študentom </w:t>
      </w:r>
      <w:r w:rsidR="00B91923">
        <w:t>invalidom in se bom tekom leta udeležil_</w:t>
      </w:r>
      <w:r w:rsidR="00A00287">
        <w:t xml:space="preserve">a </w:t>
      </w:r>
      <w:r w:rsidR="00380C77">
        <w:t>izobraževanj o tematiki študentov invalidom, ki jih organizira Univerza v Mariboru.</w:t>
      </w:r>
      <w:r w:rsidR="00792287">
        <w:t xml:space="preserve">     </w:t>
      </w:r>
      <w:r w:rsidR="00792287" w:rsidRPr="00D6216D">
        <w:rPr>
          <w:i/>
          <w:iCs/>
          <w:u w:val="single"/>
        </w:rPr>
        <w:t>(ta del označite samo, če želite postati tudi tutorji učitelji študentom invalidom)</w:t>
      </w:r>
    </w:p>
    <w:p w14:paraId="6CB5588D" w14:textId="77777777" w:rsidR="00A00287" w:rsidRDefault="00A00287" w:rsidP="00D76383"/>
    <w:p w14:paraId="1D2513E8" w14:textId="3BF20B9B" w:rsidR="00A866AF" w:rsidRDefault="00000000" w:rsidP="00D76383">
      <w:sdt>
        <w:sdtPr>
          <w:id w:val="1034923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17">
            <w:rPr>
              <w:rFonts w:ascii="MS Gothic" w:eastAsia="MS Gothic" w:hAnsi="MS Gothic" w:hint="eastAsia"/>
            </w:rPr>
            <w:t>☐</w:t>
          </w:r>
        </w:sdtContent>
      </w:sdt>
      <w:r w:rsidR="00286117">
        <w:t xml:space="preserve"> </w:t>
      </w:r>
      <w:r w:rsidR="00A866AF">
        <w:t xml:space="preserve">Izjavljam, da sem na </w:t>
      </w:r>
      <w:r w:rsidR="00286117" w:rsidRPr="00286117">
        <w:t>U</w:t>
      </w:r>
      <w:r w:rsidR="00286117">
        <w:t>niverzi v Mariboru</w:t>
      </w:r>
      <w:r w:rsidR="00286117" w:rsidRPr="00286117">
        <w:t xml:space="preserve"> redno zaposlen vsaj 1 leto</w:t>
      </w:r>
      <w:r w:rsidR="00A866AF">
        <w:t>.</w:t>
      </w:r>
    </w:p>
    <w:p w14:paraId="4B4C5F18" w14:textId="77777777" w:rsidR="00286117" w:rsidRDefault="00286117" w:rsidP="00D76383"/>
    <w:p w14:paraId="6839C501" w14:textId="77777777" w:rsidR="00A00287" w:rsidRDefault="00A00287" w:rsidP="00D76383"/>
    <w:p w14:paraId="26B1F82B" w14:textId="60A238DD" w:rsidR="00A00287" w:rsidRDefault="00A00287" w:rsidP="00D76383">
      <w:r>
        <w:t>Kraj in datum: _________________________________</w:t>
      </w:r>
    </w:p>
    <w:p w14:paraId="3B2D6C10" w14:textId="77777777" w:rsidR="00A00287" w:rsidRDefault="00A00287" w:rsidP="00D76383"/>
    <w:p w14:paraId="43FEDA80" w14:textId="77777777" w:rsidR="00A00287" w:rsidRDefault="00A00287" w:rsidP="00D76383">
      <w:r>
        <w:tab/>
      </w:r>
      <w:r>
        <w:tab/>
      </w:r>
      <w:r>
        <w:tab/>
      </w:r>
      <w:r>
        <w:tab/>
      </w:r>
      <w:r>
        <w:tab/>
      </w:r>
    </w:p>
    <w:p w14:paraId="76209528" w14:textId="23112D9A" w:rsidR="00A00287" w:rsidRDefault="00A00287" w:rsidP="00A00287">
      <w:pPr>
        <w:ind w:left="4248" w:firstLine="708"/>
      </w:pPr>
      <w:r>
        <w:t>_____________________________________</w:t>
      </w:r>
    </w:p>
    <w:p w14:paraId="42E05056" w14:textId="36C1AAAA" w:rsidR="00A00287" w:rsidRDefault="00A00287" w:rsidP="00A00287">
      <w:pPr>
        <w:ind w:left="5664" w:firstLine="708"/>
      </w:pPr>
      <w:r>
        <w:t>(podpis)</w:t>
      </w:r>
    </w:p>
    <w:sectPr w:rsidR="00A00287" w:rsidSect="00962BBF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30325" w14:textId="77777777" w:rsidR="00C97497" w:rsidRDefault="00C97497" w:rsidP="00BB5C4F">
      <w:pPr>
        <w:spacing w:after="0"/>
      </w:pPr>
      <w:r>
        <w:separator/>
      </w:r>
    </w:p>
  </w:endnote>
  <w:endnote w:type="continuationSeparator" w:id="0">
    <w:p w14:paraId="65BFDCB4" w14:textId="77777777" w:rsidR="00C97497" w:rsidRDefault="00C97497" w:rsidP="00BB5C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YBHJ T+ Titillium Text 25 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Text25L"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30967" w14:textId="77777777" w:rsidR="00D17A99" w:rsidRPr="007564BD" w:rsidRDefault="00413C63" w:rsidP="00D17A99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 w:rsidR="009C4376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  <w:r w:rsidRPr="007564BD">
      <w:rPr>
        <w:color w:val="006A8E"/>
        <w:sz w:val="18"/>
      </w:rPr>
      <w:t xml:space="preserve"> / </w:t>
    </w: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NUMPAGES  \* Arabic  \* MERGEFORMAT </w:instrText>
    </w:r>
    <w:r w:rsidRPr="007564BD">
      <w:rPr>
        <w:color w:val="006A8E"/>
        <w:sz w:val="18"/>
      </w:rPr>
      <w:fldChar w:fldCharType="separate"/>
    </w:r>
    <w:r w:rsidR="00A868A3">
      <w:rPr>
        <w:noProof/>
        <w:color w:val="006A8E"/>
        <w:sz w:val="18"/>
      </w:rPr>
      <w:t>1</w:t>
    </w:r>
    <w:r w:rsidRPr="007564BD">
      <w:rPr>
        <w:color w:val="006A8E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E1D16" w14:textId="77777777" w:rsidR="00D17A99" w:rsidRPr="00AC791E" w:rsidRDefault="00AC791E" w:rsidP="007543D0">
    <w:pPr>
      <w:pStyle w:val="Noga"/>
      <w:jc w:val="center"/>
    </w:pPr>
    <w:r w:rsidRPr="00AC791E">
      <w:rPr>
        <w:color w:val="006A8E"/>
        <w:sz w:val="18"/>
      </w:rPr>
      <w:t xml:space="preserve">www.ft.um.si | ft@um.si | t: +386 8 205 40 </w:t>
    </w:r>
    <w:r w:rsidR="00BC4D2F">
      <w:rPr>
        <w:color w:val="006A8E"/>
        <w:sz w:val="18"/>
      </w:rPr>
      <w:t xml:space="preserve">10 | f: </w:t>
    </w:r>
    <w:r w:rsidR="00A868A3" w:rsidRPr="00A868A3">
      <w:rPr>
        <w:color w:val="006A8E"/>
        <w:sz w:val="18"/>
      </w:rPr>
      <w:t>+386 8 205 40 12</w:t>
    </w:r>
    <w:r w:rsidR="00BC4D2F">
      <w:rPr>
        <w:color w:val="006A8E"/>
        <w:sz w:val="18"/>
      </w:rPr>
      <w:t xml:space="preserve"> | trr: </w:t>
    </w:r>
    <w:r w:rsidR="00BC4D2F" w:rsidRPr="00BC4D2F">
      <w:rPr>
        <w:color w:val="006A8E"/>
        <w:sz w:val="18"/>
      </w:rPr>
      <w:t>SI56 01100-6000035040</w:t>
    </w:r>
    <w:r w:rsidRPr="00AC791E">
      <w:rPr>
        <w:color w:val="006A8E"/>
        <w:sz w:val="18"/>
      </w:rPr>
      <w:t xml:space="preserve"> | id ddv: SI 716 74705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7DD4C" w14:textId="77777777" w:rsidR="00C97497" w:rsidRDefault="00C97497" w:rsidP="00BB5C4F">
      <w:pPr>
        <w:spacing w:after="0"/>
      </w:pPr>
      <w:r>
        <w:separator/>
      </w:r>
    </w:p>
  </w:footnote>
  <w:footnote w:type="continuationSeparator" w:id="0">
    <w:p w14:paraId="2627AEEC" w14:textId="77777777" w:rsidR="00C97497" w:rsidRDefault="00C97497" w:rsidP="00BB5C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C48A1" w14:textId="7934041C" w:rsidR="00054766" w:rsidRDefault="007605E5" w:rsidP="00054766">
    <w:pPr>
      <w:pStyle w:val="Glava"/>
      <w:jc w:val="center"/>
    </w:pPr>
    <w:r>
      <w:rPr>
        <w:noProof/>
        <w:lang w:eastAsia="sl-SI"/>
      </w:rPr>
      <w:drawing>
        <wp:inline distT="0" distB="0" distL="0" distR="0" wp14:anchorId="1CB3386B" wp14:editId="2F9EC68E">
          <wp:extent cx="1744980" cy="82296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FB18A9" w14:textId="77777777" w:rsidR="00054766" w:rsidRPr="00B02A70" w:rsidRDefault="00054766" w:rsidP="00054766">
    <w:pPr>
      <w:pStyle w:val="Glava"/>
      <w:jc w:val="center"/>
      <w:rPr>
        <w:sz w:val="12"/>
      </w:rPr>
    </w:pPr>
  </w:p>
  <w:p w14:paraId="11EDF2E0" w14:textId="77777777" w:rsidR="00054766" w:rsidRDefault="00AC791E" w:rsidP="009C4376">
    <w:pPr>
      <w:pStyle w:val="Glava"/>
      <w:tabs>
        <w:tab w:val="clear" w:pos="9072"/>
      </w:tabs>
      <w:jc w:val="center"/>
    </w:pPr>
    <w:r w:rsidRPr="00AC791E">
      <w:rPr>
        <w:color w:val="006A8E"/>
        <w:sz w:val="18"/>
      </w:rPr>
      <w:t>Cest</w:t>
    </w:r>
    <w:r w:rsidR="00BC4D2F">
      <w:rPr>
        <w:color w:val="006A8E"/>
        <w:sz w:val="18"/>
      </w:rPr>
      <w:t>a</w:t>
    </w:r>
    <w:r w:rsidRPr="00AC791E">
      <w:rPr>
        <w:color w:val="006A8E"/>
        <w:sz w:val="18"/>
      </w:rPr>
      <w:t xml:space="preserve"> prvih borcev 36</w:t>
    </w:r>
    <w:r w:rsidR="00A32CF9">
      <w:rPr>
        <w:color w:val="006A8E"/>
        <w:sz w:val="18"/>
      </w:rPr>
      <w:br/>
    </w:r>
    <w:r w:rsidRPr="00AC791E">
      <w:rPr>
        <w:color w:val="006A8E"/>
        <w:sz w:val="18"/>
      </w:rPr>
      <w:t>8250 Brežice</w:t>
    </w:r>
    <w:r w:rsidR="00A32CF9">
      <w:rPr>
        <w:color w:val="006A8E"/>
        <w:sz w:val="18"/>
      </w:rPr>
      <w:t>,</w:t>
    </w:r>
    <w:r w:rsidR="009C4376">
      <w:rPr>
        <w:color w:val="006A8E"/>
        <w:sz w:val="18"/>
      </w:rPr>
      <w:t xml:space="preserve"> Slovenija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388428F"/>
    <w:multiLevelType w:val="hybridMultilevel"/>
    <w:tmpl w:val="595EF6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724962">
    <w:abstractNumId w:val="0"/>
  </w:num>
  <w:num w:numId="2" w16cid:durableId="465397916">
    <w:abstractNumId w:val="3"/>
  </w:num>
  <w:num w:numId="3" w16cid:durableId="454913141">
    <w:abstractNumId w:val="1"/>
  </w:num>
  <w:num w:numId="4" w16cid:durableId="1094781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5E5"/>
    <w:rsid w:val="00015E8D"/>
    <w:rsid w:val="00051DAE"/>
    <w:rsid w:val="00051F90"/>
    <w:rsid w:val="00054766"/>
    <w:rsid w:val="00081D8A"/>
    <w:rsid w:val="000838A8"/>
    <w:rsid w:val="000C393D"/>
    <w:rsid w:val="000F1A06"/>
    <w:rsid w:val="00166639"/>
    <w:rsid w:val="00215201"/>
    <w:rsid w:val="002206DE"/>
    <w:rsid w:val="00254BF6"/>
    <w:rsid w:val="002758E8"/>
    <w:rsid w:val="0028526B"/>
    <w:rsid w:val="00286117"/>
    <w:rsid w:val="002E2D9F"/>
    <w:rsid w:val="00311139"/>
    <w:rsid w:val="00372440"/>
    <w:rsid w:val="00380C77"/>
    <w:rsid w:val="00394B51"/>
    <w:rsid w:val="003D1D02"/>
    <w:rsid w:val="003D6941"/>
    <w:rsid w:val="003E654C"/>
    <w:rsid w:val="003F2FF9"/>
    <w:rsid w:val="00400569"/>
    <w:rsid w:val="00413C63"/>
    <w:rsid w:val="00485F2C"/>
    <w:rsid w:val="004A6B98"/>
    <w:rsid w:val="004D4EC4"/>
    <w:rsid w:val="00522FDF"/>
    <w:rsid w:val="005376C1"/>
    <w:rsid w:val="005B48A9"/>
    <w:rsid w:val="005F6A4A"/>
    <w:rsid w:val="0063316C"/>
    <w:rsid w:val="00682AA3"/>
    <w:rsid w:val="006837C4"/>
    <w:rsid w:val="006A3EBA"/>
    <w:rsid w:val="006A4C9E"/>
    <w:rsid w:val="007138CE"/>
    <w:rsid w:val="007410DA"/>
    <w:rsid w:val="00751834"/>
    <w:rsid w:val="007543D0"/>
    <w:rsid w:val="007554FD"/>
    <w:rsid w:val="007564BD"/>
    <w:rsid w:val="007605E5"/>
    <w:rsid w:val="00784EB8"/>
    <w:rsid w:val="00792287"/>
    <w:rsid w:val="007B34C1"/>
    <w:rsid w:val="007C4B80"/>
    <w:rsid w:val="0080304F"/>
    <w:rsid w:val="00884BE7"/>
    <w:rsid w:val="008F35A3"/>
    <w:rsid w:val="00946AF5"/>
    <w:rsid w:val="00962BBF"/>
    <w:rsid w:val="00976774"/>
    <w:rsid w:val="009956F4"/>
    <w:rsid w:val="009C4376"/>
    <w:rsid w:val="009D1978"/>
    <w:rsid w:val="00A00287"/>
    <w:rsid w:val="00A03F1E"/>
    <w:rsid w:val="00A21EAD"/>
    <w:rsid w:val="00A307E1"/>
    <w:rsid w:val="00A32CF9"/>
    <w:rsid w:val="00A866AF"/>
    <w:rsid w:val="00A868A3"/>
    <w:rsid w:val="00AC791E"/>
    <w:rsid w:val="00AD6BF1"/>
    <w:rsid w:val="00AF6C03"/>
    <w:rsid w:val="00AF77A8"/>
    <w:rsid w:val="00B02A70"/>
    <w:rsid w:val="00B13296"/>
    <w:rsid w:val="00B147A0"/>
    <w:rsid w:val="00B14DD9"/>
    <w:rsid w:val="00B91923"/>
    <w:rsid w:val="00BB5C4F"/>
    <w:rsid w:val="00BC4D2F"/>
    <w:rsid w:val="00C05E8B"/>
    <w:rsid w:val="00C25FF2"/>
    <w:rsid w:val="00C673EA"/>
    <w:rsid w:val="00C97497"/>
    <w:rsid w:val="00CD7DA4"/>
    <w:rsid w:val="00D17A99"/>
    <w:rsid w:val="00D554AE"/>
    <w:rsid w:val="00D6216D"/>
    <w:rsid w:val="00D76383"/>
    <w:rsid w:val="00D82FD2"/>
    <w:rsid w:val="00DA2CA0"/>
    <w:rsid w:val="00DC556E"/>
    <w:rsid w:val="00DC5A67"/>
    <w:rsid w:val="00DD2432"/>
    <w:rsid w:val="00DD3A72"/>
    <w:rsid w:val="00E01C78"/>
    <w:rsid w:val="00E10BCB"/>
    <w:rsid w:val="00E757D1"/>
    <w:rsid w:val="00E9735D"/>
    <w:rsid w:val="00EA05CD"/>
    <w:rsid w:val="00EC2F94"/>
    <w:rsid w:val="00F0210E"/>
    <w:rsid w:val="00F1084A"/>
    <w:rsid w:val="00F22984"/>
    <w:rsid w:val="00F533A9"/>
    <w:rsid w:val="00F55454"/>
    <w:rsid w:val="00F75BC3"/>
    <w:rsid w:val="00F82ABA"/>
    <w:rsid w:val="00F83525"/>
    <w:rsid w:val="00FA65B9"/>
    <w:rsid w:val="00FB756D"/>
    <w:rsid w:val="00FC1D7D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F746B3"/>
  <w15:docId w15:val="{381BB9C5-46A3-42C2-945F-E5AB9B271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7D1"/>
    <w:pPr>
      <w:spacing w:after="120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0569"/>
    <w:pPr>
      <w:numPr>
        <w:numId w:val="3"/>
      </w:numPr>
      <w:spacing w:before="480" w:after="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 w:after="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after="0" w:line="271" w:lineRule="auto"/>
      <w:outlineLvl w:val="2"/>
    </w:pPr>
    <w:rPr>
      <w:b/>
      <w:bCs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400569"/>
    <w:pPr>
      <w:numPr>
        <w:ilvl w:val="3"/>
        <w:numId w:val="3"/>
      </w:numPr>
      <w:spacing w:before="200" w:after="0"/>
      <w:outlineLvl w:val="3"/>
    </w:pPr>
    <w:rPr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00569"/>
    <w:pPr>
      <w:numPr>
        <w:ilvl w:val="4"/>
        <w:numId w:val="3"/>
      </w:numPr>
      <w:spacing w:before="200" w:after="0"/>
      <w:outlineLvl w:val="4"/>
    </w:pPr>
    <w:rPr>
      <w:b/>
      <w:bCs/>
      <w:color w:val="7F7F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4EC4"/>
    <w:pPr>
      <w:numPr>
        <w:ilvl w:val="5"/>
        <w:numId w:val="3"/>
      </w:num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spacing w:after="0"/>
      <w:outlineLvl w:val="6"/>
    </w:pPr>
    <w:rPr>
      <w:rFonts w:ascii="Cambria" w:hAnsi="Cambria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spacing w:after="0"/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  <w:sz w:val="24"/>
      <w:szCs w:val="24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  <w:pPr>
      <w:spacing w:after="0"/>
    </w:pPr>
  </w:style>
  <w:style w:type="paragraph" w:styleId="Odstavekseznama">
    <w:name w:val="List Paragraph"/>
    <w:basedOn w:val="Navaden"/>
    <w:uiPriority w:val="34"/>
    <w:qFormat/>
    <w:rsid w:val="00E757D1"/>
    <w:pPr>
      <w:spacing w:after="0"/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 w:after="0"/>
      <w:ind w:left="360" w:right="360"/>
    </w:pPr>
    <w:rPr>
      <w:i/>
      <w:iCs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Default">
    <w:name w:val="Default"/>
    <w:rsid w:val="0080304F"/>
    <w:pPr>
      <w:autoSpaceDE w:val="0"/>
      <w:autoSpaceDN w:val="0"/>
      <w:adjustRightInd w:val="0"/>
    </w:pPr>
    <w:rPr>
      <w:rFonts w:ascii="KYBHJ T+ Titillium Text 25 L" w:hAnsi="KYBHJ T+ Titillium Text 25 L" w:cs="KYBHJ T+ Titillium Text 25 L"/>
      <w:color w:val="000000"/>
      <w:sz w:val="24"/>
      <w:szCs w:val="24"/>
    </w:rPr>
  </w:style>
  <w:style w:type="character" w:customStyle="1" w:styleId="A1">
    <w:name w:val="A1"/>
    <w:uiPriority w:val="99"/>
    <w:rsid w:val="0080304F"/>
    <w:rPr>
      <w:rFonts w:ascii="TitilliumText25L" w:hAnsi="TitilliumText25L" w:cs="TitilliumText25L"/>
      <w:color w:val="00688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bara%20Pavlakovic\Downloads\dopis-um-ft-1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37EC74E2B98D4080ADF56A7503AEE2" ma:contentTypeVersion="13" ma:contentTypeDescription="Ustvari nov dokument." ma:contentTypeScope="" ma:versionID="d2e5d877f2a74c6a1d2b7cea150206df">
  <xsd:schema xmlns:xsd="http://www.w3.org/2001/XMLSchema" xmlns:xs="http://www.w3.org/2001/XMLSchema" xmlns:p="http://schemas.microsoft.com/office/2006/metadata/properties" xmlns:ns2="9bb1bf70-1fe4-47f5-82e4-3b8750bb76c2" targetNamespace="http://schemas.microsoft.com/office/2006/metadata/properties" ma:root="true" ma:fieldsID="a90f19d38dfa665c3c49229118f048ee" ns2:_="">
    <xsd:import namespace="9bb1bf70-1fe4-47f5-82e4-3b8750bb76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1bf70-1fe4-47f5-82e4-3b8750bb76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Oznake slike" ma:readOnly="false" ma:fieldId="{5cf76f15-5ced-4ddc-b409-7134ff3c332f}" ma:taxonomyMulti="true" ma:sspId="314c371a-e1e1-4790-b7b3-e586cefac3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b1bf70-1fe4-47f5-82e4-3b8750bb76c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C40AAD-FD44-46B0-BA48-B10F67E76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b1bf70-1fe4-47f5-82e4-3b8750bb7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5A14F8-04B5-4956-B7A4-CE627221CF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9513C1-B94B-49C5-95F9-9FF613D300D4}">
  <ds:schemaRefs>
    <ds:schemaRef ds:uri="http://schemas.microsoft.com/office/2006/metadata/properties"/>
    <ds:schemaRef ds:uri="http://schemas.microsoft.com/office/infopath/2007/PartnerControls"/>
    <ds:schemaRef ds:uri="9bb1bf70-1fe4-47f5-82e4-3b8750bb76c2"/>
  </ds:schemaRefs>
</ds:datastoreItem>
</file>

<file path=customXml/itemProps4.xml><?xml version="1.0" encoding="utf-8"?>
<ds:datastoreItem xmlns:ds="http://schemas.openxmlformats.org/officeDocument/2006/customXml" ds:itemID="{F47625E0-EE56-4DC2-A10D-3E04DD907D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dopis-um-ft-1</Template>
  <TotalTime>14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Janja Lupšina</cp:lastModifiedBy>
  <cp:revision>14</cp:revision>
  <dcterms:created xsi:type="dcterms:W3CDTF">2024-08-19T13:52:00Z</dcterms:created>
  <dcterms:modified xsi:type="dcterms:W3CDTF">2026-07-21T11:37:00Z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1ac32378-63f0-4821-b3bb-2fc42370e749</vt:lpwstr>
  </property>
  <property fmtid="{D5CDD505-2E9C-101B-9397-08002B2CF9AE}" pid="3" name="ContentTypeId">
    <vt:lpwstr>0x0101000D37EC74E2B98D4080ADF56A7503AEE2</vt:lpwstr>
  </property>
  <property fmtid="{D5CDD505-2E9C-101B-9397-08002B2CF9AE}" pid="4" name="GrammarlyDocumentId">
    <vt:lpwstr>34703499-14e9-43d6-8e6a-39206360af6f</vt:lpwstr>
  </property>
  <property fmtid="{D5CDD505-2E9C-101B-9397-08002B2CF9AE}" pid="5" name="MediaServiceImageTags">
    <vt:lpwstr/>
  </property>
</Properties>
</file>